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622A5F" w14:textId="77777777" w:rsidR="00F934B4" w:rsidRDefault="00F934B4">
      <w:pPr>
        <w:jc w:val="center"/>
        <w:rPr>
          <w:sz w:val="40"/>
          <w:szCs w:val="40"/>
        </w:rPr>
      </w:pPr>
    </w:p>
    <w:p w14:paraId="3A006EC1" w14:textId="77777777" w:rsidR="00F934B4" w:rsidRDefault="004A1258">
      <w:pPr>
        <w:jc w:val="center"/>
        <w:rPr>
          <w:sz w:val="40"/>
          <w:szCs w:val="40"/>
        </w:rPr>
      </w:pPr>
      <w:r>
        <w:rPr>
          <w:sz w:val="40"/>
          <w:szCs w:val="40"/>
        </w:rPr>
        <w:t>Cork City A.A. Convention with Al-Anon Participation</w:t>
      </w:r>
    </w:p>
    <w:p w14:paraId="3DA5BFD9" w14:textId="77777777" w:rsidR="00F934B4" w:rsidRDefault="004A1258">
      <w:pPr>
        <w:jc w:val="center"/>
      </w:pPr>
      <w:r>
        <w:rPr>
          <w:sz w:val="36"/>
          <w:szCs w:val="36"/>
        </w:rPr>
        <w:t>Saturday 8</w:t>
      </w:r>
      <w:r>
        <w:rPr>
          <w:sz w:val="36"/>
          <w:szCs w:val="36"/>
          <w:vertAlign w:val="superscript"/>
        </w:rPr>
        <w:t>th</w:t>
      </w:r>
      <w:r>
        <w:rPr>
          <w:sz w:val="36"/>
          <w:szCs w:val="36"/>
        </w:rPr>
        <w:t xml:space="preserve"> March 2025</w:t>
      </w:r>
    </w:p>
    <w:p w14:paraId="1ABDCA97" w14:textId="77777777" w:rsidR="00F934B4" w:rsidRDefault="004A1258">
      <w:pPr>
        <w:pBdr>
          <w:bottom w:val="single" w:sz="12" w:space="1" w:color="000000"/>
        </w:pBdr>
        <w:jc w:val="center"/>
        <w:rPr>
          <w:sz w:val="36"/>
          <w:szCs w:val="36"/>
        </w:rPr>
      </w:pPr>
      <w:r>
        <w:rPr>
          <w:sz w:val="36"/>
          <w:szCs w:val="36"/>
        </w:rPr>
        <w:t>Commodore Hotel, Cobh, Co. Cork. P24 WR60</w:t>
      </w:r>
    </w:p>
    <w:p w14:paraId="7E11C5C3" w14:textId="77777777" w:rsidR="00F934B4" w:rsidRDefault="004A1258">
      <w:r>
        <w:rPr>
          <w:b/>
          <w:bCs/>
          <w:sz w:val="36"/>
          <w:szCs w:val="36"/>
        </w:rPr>
        <w:t>Registration</w:t>
      </w:r>
      <w:r>
        <w:rPr>
          <w:sz w:val="36"/>
          <w:szCs w:val="36"/>
        </w:rPr>
        <w:t xml:space="preserve">: 10 a.m.        </w:t>
      </w:r>
    </w:p>
    <w:p w14:paraId="0ADCD1EA" w14:textId="77777777" w:rsidR="00F934B4" w:rsidRDefault="004A1258">
      <w:pPr>
        <w:spacing w:line="240" w:lineRule="auto"/>
      </w:pPr>
      <w:r>
        <w:rPr>
          <w:b/>
          <w:bCs/>
          <w:sz w:val="36"/>
          <w:szCs w:val="36"/>
        </w:rPr>
        <w:t>Registration Fee</w:t>
      </w:r>
      <w:r>
        <w:rPr>
          <w:sz w:val="36"/>
          <w:szCs w:val="36"/>
        </w:rPr>
        <w:t xml:space="preserve">: 10 euro </w:t>
      </w:r>
      <w:r>
        <w:rPr>
          <w:i/>
          <w:iCs/>
          <w:sz w:val="24"/>
          <w:szCs w:val="24"/>
        </w:rPr>
        <w:t>(only in so far as this is practical)</w:t>
      </w:r>
      <w:r>
        <w:rPr>
          <w:sz w:val="24"/>
          <w:szCs w:val="24"/>
        </w:rPr>
        <w:t xml:space="preserve">                                                            </w:t>
      </w:r>
    </w:p>
    <w:p w14:paraId="546DAC16" w14:textId="77777777" w:rsidR="00F934B4" w:rsidRDefault="00F934B4">
      <w:pPr>
        <w:jc w:val="center"/>
      </w:pPr>
    </w:p>
    <w:p w14:paraId="0E6FBD09" w14:textId="77777777" w:rsidR="00F934B4" w:rsidRDefault="004A125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sz w:val="48"/>
          <w:szCs w:val="48"/>
        </w:rPr>
      </w:pPr>
      <w:r>
        <w:rPr>
          <w:sz w:val="48"/>
          <w:szCs w:val="48"/>
        </w:rPr>
        <w:t>Theme: Recovery in the Al-Anon Programme</w:t>
      </w:r>
    </w:p>
    <w:p w14:paraId="6FB3AB1A" w14:textId="77777777" w:rsidR="00F934B4" w:rsidRDefault="00F934B4">
      <w:pPr>
        <w:rPr>
          <w:b/>
          <w:bCs/>
        </w:rPr>
      </w:pPr>
    </w:p>
    <w:p w14:paraId="5AB8046C" w14:textId="77777777" w:rsidR="00F934B4" w:rsidRDefault="004A1258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10.30 a.m. to 11.30 a.m. ‘Powerlessness’ </w:t>
      </w:r>
    </w:p>
    <w:p w14:paraId="608E865D" w14:textId="77777777" w:rsidR="00F934B4" w:rsidRDefault="004A1258">
      <w:pPr>
        <w:jc w:val="center"/>
        <w:rPr>
          <w:sz w:val="36"/>
          <w:szCs w:val="36"/>
        </w:rPr>
      </w:pPr>
      <w:r>
        <w:rPr>
          <w:sz w:val="36"/>
          <w:szCs w:val="36"/>
        </w:rPr>
        <w:t>Closed Meeting</w:t>
      </w:r>
    </w:p>
    <w:p w14:paraId="56C58389" w14:textId="77777777" w:rsidR="00F934B4" w:rsidRDefault="004A1258">
      <w:pPr>
        <w:rPr>
          <w:sz w:val="32"/>
          <w:szCs w:val="32"/>
        </w:rPr>
      </w:pPr>
      <w:r>
        <w:rPr>
          <w:sz w:val="32"/>
          <w:szCs w:val="32"/>
        </w:rPr>
        <w:t>Break 11.30 a.m. to 12 noon</w:t>
      </w:r>
    </w:p>
    <w:p w14:paraId="7254123B" w14:textId="77777777" w:rsidR="00F934B4" w:rsidRDefault="004A1258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12 noon to 1 p.m. ‘Self-worth’ </w:t>
      </w:r>
    </w:p>
    <w:p w14:paraId="1E4C5E1E" w14:textId="77777777" w:rsidR="00F934B4" w:rsidRDefault="004A1258">
      <w:pPr>
        <w:jc w:val="center"/>
        <w:rPr>
          <w:sz w:val="36"/>
          <w:szCs w:val="36"/>
        </w:rPr>
      </w:pPr>
      <w:r>
        <w:rPr>
          <w:sz w:val="36"/>
          <w:szCs w:val="36"/>
        </w:rPr>
        <w:t>Closed Meeting</w:t>
      </w:r>
    </w:p>
    <w:p w14:paraId="72C361F6" w14:textId="77777777" w:rsidR="00F934B4" w:rsidRDefault="004A1258">
      <w:pPr>
        <w:rPr>
          <w:sz w:val="32"/>
          <w:szCs w:val="32"/>
        </w:rPr>
      </w:pPr>
      <w:r>
        <w:rPr>
          <w:sz w:val="32"/>
          <w:szCs w:val="32"/>
        </w:rPr>
        <w:t xml:space="preserve">Lunch 1p.m. to 2 </w:t>
      </w:r>
      <w:r>
        <w:rPr>
          <w:sz w:val="32"/>
          <w:szCs w:val="32"/>
        </w:rPr>
        <w:t xml:space="preserve">p.m. </w:t>
      </w:r>
    </w:p>
    <w:p w14:paraId="4C921BFE" w14:textId="77777777" w:rsidR="00F934B4" w:rsidRDefault="004A1258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2 p.m. to 3 p.m.  open meeting with AA participation </w:t>
      </w:r>
    </w:p>
    <w:p w14:paraId="1C48C268" w14:textId="77777777" w:rsidR="00F934B4" w:rsidRDefault="004A1258">
      <w:pPr>
        <w:rPr>
          <w:sz w:val="32"/>
          <w:szCs w:val="32"/>
        </w:rPr>
      </w:pPr>
      <w:r>
        <w:rPr>
          <w:sz w:val="32"/>
          <w:szCs w:val="32"/>
        </w:rPr>
        <w:t xml:space="preserve">Break 3 p.m. to 3.30 p.m. </w:t>
      </w:r>
    </w:p>
    <w:p w14:paraId="2E56CF2C" w14:textId="77777777" w:rsidR="00F934B4" w:rsidRDefault="004A1258">
      <w:r>
        <w:rPr>
          <w:b/>
          <w:bCs/>
          <w:sz w:val="40"/>
          <w:szCs w:val="40"/>
        </w:rPr>
        <w:t>3</w:t>
      </w:r>
      <w:r>
        <w:rPr>
          <w:b/>
          <w:bCs/>
          <w:sz w:val="36"/>
          <w:szCs w:val="36"/>
        </w:rPr>
        <w:t>.30 p.m. to 4.30 p.m. ‘Progress not Perfection’</w:t>
      </w:r>
      <w:r>
        <w:rPr>
          <w:b/>
          <w:bCs/>
          <w:sz w:val="40"/>
          <w:szCs w:val="40"/>
        </w:rPr>
        <w:t xml:space="preserve"> </w:t>
      </w:r>
    </w:p>
    <w:p w14:paraId="53569816" w14:textId="77777777" w:rsidR="00F934B4" w:rsidRDefault="004A1258">
      <w:pPr>
        <w:jc w:val="center"/>
        <w:rPr>
          <w:sz w:val="36"/>
          <w:szCs w:val="36"/>
        </w:rPr>
      </w:pPr>
      <w:r>
        <w:rPr>
          <w:sz w:val="36"/>
          <w:szCs w:val="36"/>
        </w:rPr>
        <w:t>Closed Meeting</w:t>
      </w:r>
    </w:p>
    <w:p w14:paraId="3C155A4F" w14:textId="77777777" w:rsidR="00F934B4" w:rsidRDefault="004A1258">
      <w:pPr>
        <w:rPr>
          <w:sz w:val="32"/>
          <w:szCs w:val="32"/>
        </w:rPr>
      </w:pPr>
      <w:r>
        <w:rPr>
          <w:sz w:val="32"/>
          <w:szCs w:val="32"/>
        </w:rPr>
        <w:t xml:space="preserve">Thanks to everyone who attended meetings, shared their experience strength and hope or helped out </w:t>
      </w:r>
      <w:r>
        <w:rPr>
          <w:sz w:val="32"/>
          <w:szCs w:val="32"/>
        </w:rPr>
        <w:t xml:space="preserve">with the day </w:t>
      </w:r>
    </w:p>
    <w:p w14:paraId="1A366C22" w14:textId="77777777" w:rsidR="00F934B4" w:rsidRDefault="004A1258">
      <w:r>
        <w:rPr>
          <w:i/>
          <w:iCs/>
          <w:sz w:val="28"/>
          <w:szCs w:val="28"/>
        </w:rPr>
        <w:t>God grant me the serenity to accept the things I cannot change, courage to change the things I can and the wisdom to know the difference.</w:t>
      </w:r>
    </w:p>
    <w:p w14:paraId="34DF0940" w14:textId="77777777" w:rsidR="00F934B4" w:rsidRDefault="004A1258">
      <w:r>
        <w:rPr>
          <w:i/>
          <w:iCs/>
          <w:sz w:val="28"/>
          <w:szCs w:val="28"/>
        </w:rPr>
        <w:t xml:space="preserve">  </w:t>
      </w:r>
    </w:p>
    <w:sectPr w:rsidR="00F934B4">
      <w:pgSz w:w="11906" w:h="16838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A54EE2" w14:textId="77777777" w:rsidR="004A1258" w:rsidRDefault="004A1258">
      <w:pPr>
        <w:spacing w:after="0" w:line="240" w:lineRule="auto"/>
      </w:pPr>
      <w:r>
        <w:separator/>
      </w:r>
    </w:p>
  </w:endnote>
  <w:endnote w:type="continuationSeparator" w:id="0">
    <w:p w14:paraId="10829EEA" w14:textId="77777777" w:rsidR="004A1258" w:rsidRDefault="004A1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1F1240" w14:textId="77777777" w:rsidR="004A1258" w:rsidRDefault="004A1258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48FFFAC9" w14:textId="77777777" w:rsidR="004A1258" w:rsidRDefault="004A125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F934B4"/>
    <w:rsid w:val="00043E12"/>
    <w:rsid w:val="004A1258"/>
    <w:rsid w:val="00F93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650A87"/>
  <w15:docId w15:val="{E24AF25E-256D-4E7E-8E7C-7EF9B8157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kern w:val="3"/>
        <w:sz w:val="22"/>
        <w:szCs w:val="22"/>
        <w:lang w:val="en-GB" w:eastAsia="en-US" w:bidi="ar-SA"/>
      </w:rPr>
    </w:rPrDefault>
    <w:pPrDefault>
      <w:pPr>
        <w:autoSpaceDN w:val="0"/>
        <w:spacing w:after="160" w:line="244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741</Characters>
  <Application>Microsoft Office Word</Application>
  <DocSecurity>4</DocSecurity>
  <Lines>6</Lines>
  <Paragraphs>1</Paragraphs>
  <ScaleCrop>false</ScaleCrop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Colette Corkery</dc:creator>
  <dc:description/>
  <cp:lastModifiedBy>Online</cp:lastModifiedBy>
  <cp:revision>2</cp:revision>
  <cp:lastPrinted>2025-02-22T09:05:00Z</cp:lastPrinted>
  <dcterms:created xsi:type="dcterms:W3CDTF">2025-03-03T11:08:00Z</dcterms:created>
  <dcterms:modified xsi:type="dcterms:W3CDTF">2025-03-03T11:08:00Z</dcterms:modified>
</cp:coreProperties>
</file>